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071" w:type="dxa"/>
        <w:tblInd w:w="-4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14"/>
        <w:gridCol w:w="886"/>
        <w:gridCol w:w="1134"/>
        <w:gridCol w:w="426"/>
        <w:gridCol w:w="2126"/>
        <w:gridCol w:w="137"/>
        <w:gridCol w:w="3548"/>
      </w:tblGrid>
      <w:tr w:rsidR="00B85E7C" w:rsidRPr="00331D3D" w14:paraId="35444DA3" w14:textId="77777777" w:rsidTr="00102358">
        <w:trPr>
          <w:cantSplit/>
          <w:trHeight w:hRule="exact" w:val="340"/>
        </w:trPr>
        <w:tc>
          <w:tcPr>
            <w:tcW w:w="6523" w:type="dxa"/>
            <w:gridSpan w:val="6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4E4A2" w14:textId="77777777" w:rsidR="004B296F" w:rsidRPr="00345429" w:rsidRDefault="00176429" w:rsidP="004B296F">
            <w:pPr>
              <w:rPr>
                <w:rFonts w:ascii="Arial" w:hAnsi="Arial" w:cs="Arial"/>
                <w:b/>
                <w:sz w:val="22"/>
                <w:szCs w:val="22"/>
              </w:rPr>
            </w:pPr>
            <w:bookmarkStart w:id="0" w:name="_Toc41413634"/>
            <w:r w:rsidRPr="00345429">
              <w:rPr>
                <w:rFonts w:ascii="Arial" w:hAnsi="Arial" w:cs="Arial"/>
                <w:b/>
                <w:sz w:val="22"/>
                <w:szCs w:val="22"/>
              </w:rPr>
              <w:t xml:space="preserve">Overtype walk </w:t>
            </w:r>
            <w:proofErr w:type="gramStart"/>
            <w:r w:rsidRPr="00345429">
              <w:rPr>
                <w:rFonts w:ascii="Arial" w:hAnsi="Arial" w:cs="Arial"/>
                <w:b/>
                <w:sz w:val="22"/>
                <w:szCs w:val="22"/>
              </w:rPr>
              <w:t>name</w:t>
            </w:r>
            <w:proofErr w:type="gramEnd"/>
          </w:p>
          <w:p w14:paraId="7323CC4D" w14:textId="77777777" w:rsidR="00B85E7C" w:rsidRPr="0037187E" w:rsidRDefault="00B85E7C" w:rsidP="00B85E7C">
            <w:pPr>
              <w:rPr>
                <w:rStyle w:val="StyleArial10ptLoweredby12pt"/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548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F61A1AE" w14:textId="77777777" w:rsidR="00B85E7C" w:rsidRDefault="00176429" w:rsidP="008A795D">
            <w:pPr>
              <w:pStyle w:val="Heading2"/>
              <w:jc w:val="center"/>
              <w:rPr>
                <w:rStyle w:val="StyleArialBold"/>
                <w:rFonts w:ascii="Arial" w:hAnsi="Arial" w:cs="Arial"/>
                <w:b/>
                <w:color w:val="auto"/>
                <w:sz w:val="22"/>
                <w:szCs w:val="22"/>
              </w:rPr>
            </w:pPr>
            <w:r>
              <w:rPr>
                <w:rStyle w:val="StyleArialBold"/>
                <w:rFonts w:ascii="Arial" w:hAnsi="Arial" w:cs="Arial"/>
                <w:b/>
                <w:color w:val="auto"/>
                <w:sz w:val="22"/>
                <w:szCs w:val="22"/>
              </w:rPr>
              <w:t>Overtype date</w:t>
            </w:r>
          </w:p>
          <w:p w14:paraId="1F8465DB" w14:textId="77777777" w:rsidR="00176429" w:rsidRPr="00176429" w:rsidRDefault="00176429" w:rsidP="00176429">
            <w:pPr>
              <w:rPr>
                <w:lang w:val="en-US"/>
              </w:rPr>
            </w:pPr>
          </w:p>
        </w:tc>
      </w:tr>
      <w:bookmarkEnd w:id="0"/>
      <w:tr w:rsidR="00FC58B3" w:rsidRPr="00331D3D" w14:paraId="2F0B01A6" w14:textId="77777777" w:rsidTr="00102358">
        <w:trPr>
          <w:cantSplit/>
          <w:trHeight w:hRule="exact" w:val="376"/>
        </w:trPr>
        <w:tc>
          <w:tcPr>
            <w:tcW w:w="6523" w:type="dxa"/>
            <w:gridSpan w:val="6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18634035" w14:textId="77777777" w:rsidR="00FC58B3" w:rsidRPr="00331D3D" w:rsidRDefault="00FC58B3" w:rsidP="0037187E">
            <w:pPr>
              <w:pStyle w:val="Heading2"/>
              <w:rPr>
                <w:rStyle w:val="StyleArial10ptLoweredby12pt"/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Style w:val="StyleArial10ptLoweredby12pt"/>
                <w:rFonts w:ascii="Arial" w:hAnsi="Arial" w:cs="Arial"/>
                <w:color w:val="auto"/>
                <w:sz w:val="22"/>
                <w:szCs w:val="22"/>
              </w:rPr>
              <w:t xml:space="preserve">Grade: </w:t>
            </w:r>
          </w:p>
        </w:tc>
        <w:tc>
          <w:tcPr>
            <w:tcW w:w="3548" w:type="dxa"/>
            <w:tcBorders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32A2EA80" w14:textId="77777777" w:rsidR="00FC58B3" w:rsidRPr="0086290D" w:rsidRDefault="00FC58B3" w:rsidP="0086290D">
            <w:pPr>
              <w:pStyle w:val="Heading2"/>
              <w:jc w:val="center"/>
              <w:rPr>
                <w:rStyle w:val="StyleArial10ptLoweredby12pt"/>
                <w:rFonts w:ascii="Arial" w:hAnsi="Arial" w:cs="Arial"/>
                <w:color w:val="auto"/>
                <w:sz w:val="22"/>
                <w:szCs w:val="22"/>
              </w:rPr>
            </w:pPr>
            <w:r w:rsidRPr="00FC58B3">
              <w:rPr>
                <w:rStyle w:val="StyleArial10ptLoweredby12pt"/>
                <w:rFonts w:ascii="Arial" w:hAnsi="Arial" w:cs="Arial"/>
                <w:bCs w:val="0"/>
                <w:color w:val="auto"/>
                <w:sz w:val="22"/>
                <w:szCs w:val="22"/>
              </w:rPr>
              <w:t>Number of dogs allowed</w:t>
            </w:r>
            <w:r w:rsidRPr="00FC58B3">
              <w:rPr>
                <w:rStyle w:val="StyleArial10ptLoweredby12pt"/>
                <w:rFonts w:ascii="Arial" w:hAnsi="Arial" w:cs="Arial"/>
                <w:color w:val="auto"/>
                <w:sz w:val="22"/>
                <w:szCs w:val="22"/>
              </w:rPr>
              <w:t xml:space="preserve">: </w:t>
            </w:r>
            <w:r w:rsidRPr="0086290D">
              <w:rPr>
                <w:rStyle w:val="StyleArial10ptLoweredby12pt"/>
                <w:rFonts w:ascii="Arial" w:hAnsi="Arial" w:cs="Arial"/>
                <w:color w:val="auto"/>
                <w:sz w:val="22"/>
                <w:szCs w:val="22"/>
              </w:rPr>
              <w:t>None</w:t>
            </w:r>
          </w:p>
        </w:tc>
      </w:tr>
      <w:tr w:rsidR="000B4930" w:rsidRPr="00331D3D" w14:paraId="16FF29ED" w14:textId="77777777" w:rsidTr="00102358">
        <w:trPr>
          <w:cantSplit/>
          <w:trHeight w:hRule="exact" w:val="1592"/>
        </w:trPr>
        <w:tc>
          <w:tcPr>
            <w:tcW w:w="10071" w:type="dxa"/>
            <w:gridSpan w:val="7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</w:tcPr>
          <w:p w14:paraId="544B0C47" w14:textId="77777777" w:rsidR="000B4930" w:rsidRPr="00345429" w:rsidRDefault="00F13CFF" w:rsidP="00E451B6">
            <w:pPr>
              <w:tabs>
                <w:tab w:val="left" w:pos="5560"/>
              </w:tabs>
              <w:rPr>
                <w:rStyle w:val="StyleArial10ptLoweredby12pt"/>
                <w:rFonts w:ascii="Arial" w:hAnsi="Arial" w:cs="Arial"/>
                <w:b/>
                <w:sz w:val="22"/>
                <w:szCs w:val="22"/>
                <w:u w:val="single"/>
              </w:rPr>
            </w:pPr>
            <w:r w:rsidRPr="00345429">
              <w:rPr>
                <w:rStyle w:val="StyleArial10ptLoweredby12pt"/>
                <w:rFonts w:ascii="Arial" w:hAnsi="Arial" w:cs="Arial"/>
                <w:b/>
                <w:sz w:val="22"/>
                <w:szCs w:val="22"/>
                <w:u w:val="single"/>
              </w:rPr>
              <w:t>Walk Description</w:t>
            </w:r>
          </w:p>
          <w:p w14:paraId="5E22EADD" w14:textId="77777777" w:rsidR="00F13CFF" w:rsidRDefault="00F13CFF" w:rsidP="00E451B6">
            <w:pPr>
              <w:tabs>
                <w:tab w:val="left" w:pos="5560"/>
              </w:tabs>
              <w:rPr>
                <w:rStyle w:val="StyleArial10ptLoweredby12pt"/>
                <w:rFonts w:ascii="Arial" w:hAnsi="Arial" w:cs="Arial"/>
                <w:bCs/>
                <w:sz w:val="22"/>
                <w:szCs w:val="22"/>
              </w:rPr>
            </w:pPr>
          </w:p>
          <w:p w14:paraId="7C990FC6" w14:textId="77777777" w:rsidR="00EB313E" w:rsidRPr="00F13CFF" w:rsidRDefault="00EB313E" w:rsidP="00E451B6">
            <w:pPr>
              <w:tabs>
                <w:tab w:val="left" w:pos="5560"/>
              </w:tabs>
              <w:rPr>
                <w:rStyle w:val="StyleArial10ptLoweredby12pt"/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6B416D" w:rsidRPr="00331D3D" w14:paraId="6F28DCCB" w14:textId="77777777" w:rsidTr="002F13B0">
        <w:trPr>
          <w:cantSplit/>
          <w:trHeight w:hRule="exact" w:val="6754"/>
        </w:trPr>
        <w:tc>
          <w:tcPr>
            <w:tcW w:w="10071" w:type="dxa"/>
            <w:gridSpan w:val="7"/>
            <w:tcBorders>
              <w:top w:val="single" w:sz="1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</w:tcPr>
          <w:p w14:paraId="55F81A79" w14:textId="77777777" w:rsidR="000B4930" w:rsidRPr="00345429" w:rsidRDefault="00F13CFF" w:rsidP="000B4930">
            <w:pPr>
              <w:tabs>
                <w:tab w:val="left" w:pos="5560"/>
              </w:tabs>
              <w:rPr>
                <w:rFonts w:ascii="Arial" w:hAnsi="Arial" w:cs="Arial"/>
                <w:b/>
                <w:bCs/>
                <w:position w:val="-24"/>
                <w:sz w:val="22"/>
                <w:szCs w:val="22"/>
                <w:u w:val="single"/>
              </w:rPr>
            </w:pPr>
            <w:r w:rsidRPr="00345429">
              <w:rPr>
                <w:rFonts w:ascii="Arial" w:hAnsi="Arial" w:cs="Arial"/>
                <w:b/>
                <w:bCs/>
                <w:position w:val="-24"/>
                <w:sz w:val="22"/>
                <w:szCs w:val="22"/>
                <w:u w:val="single"/>
              </w:rPr>
              <w:t>Route Description</w:t>
            </w:r>
          </w:p>
          <w:p w14:paraId="2A1C88B2" w14:textId="77777777" w:rsidR="00F13CFF" w:rsidRDefault="00F13CFF" w:rsidP="000B4930">
            <w:pPr>
              <w:tabs>
                <w:tab w:val="left" w:pos="5560"/>
              </w:tabs>
              <w:rPr>
                <w:rFonts w:ascii="Arial" w:hAnsi="Arial" w:cs="Arial"/>
                <w:position w:val="-24"/>
                <w:sz w:val="22"/>
                <w:szCs w:val="22"/>
              </w:rPr>
            </w:pPr>
          </w:p>
          <w:p w14:paraId="23B4EE5B" w14:textId="77777777" w:rsidR="00EB313E" w:rsidRPr="00331D3D" w:rsidRDefault="00EB313E" w:rsidP="000B4930">
            <w:pPr>
              <w:tabs>
                <w:tab w:val="left" w:pos="5560"/>
              </w:tabs>
              <w:rPr>
                <w:rFonts w:ascii="Arial" w:hAnsi="Arial" w:cs="Arial"/>
                <w:position w:val="-24"/>
                <w:sz w:val="22"/>
                <w:szCs w:val="22"/>
              </w:rPr>
            </w:pPr>
          </w:p>
        </w:tc>
      </w:tr>
      <w:tr w:rsidR="00102358" w:rsidRPr="00331D3D" w14:paraId="4EEF1DF8" w14:textId="77777777" w:rsidTr="00102358">
        <w:trPr>
          <w:cantSplit/>
          <w:trHeight w:hRule="exact" w:val="891"/>
        </w:trPr>
        <w:tc>
          <w:tcPr>
            <w:tcW w:w="181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nil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  <w:hideMark/>
          </w:tcPr>
          <w:p w14:paraId="5860D4BC" w14:textId="77777777" w:rsidR="00102358" w:rsidRPr="00331D3D" w:rsidRDefault="00102358" w:rsidP="00EE73CE">
            <w:pPr>
              <w:rPr>
                <w:rStyle w:val="StyleArialBold"/>
                <w:rFonts w:ascii="Arial" w:hAnsi="Arial" w:cs="Arial"/>
                <w:sz w:val="22"/>
                <w:szCs w:val="22"/>
              </w:rPr>
            </w:pPr>
            <w:r w:rsidRPr="00331D3D">
              <w:rPr>
                <w:rStyle w:val="StyleArialBold"/>
                <w:rFonts w:ascii="Arial" w:hAnsi="Arial" w:cs="Arial"/>
                <w:sz w:val="22"/>
                <w:szCs w:val="22"/>
              </w:rPr>
              <w:t>Terrain:</w:t>
            </w:r>
          </w:p>
        </w:tc>
        <w:tc>
          <w:tcPr>
            <w:tcW w:w="8257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5" w:type="dxa"/>
              <w:left w:w="108" w:type="dxa"/>
              <w:bottom w:w="85" w:type="dxa"/>
              <w:right w:w="108" w:type="dxa"/>
            </w:tcMar>
            <w:vAlign w:val="center"/>
          </w:tcPr>
          <w:p w14:paraId="15CE160D" w14:textId="16B932E6" w:rsidR="00102358" w:rsidRDefault="00102358" w:rsidP="00EE73CE">
            <w:pPr>
              <w:rPr>
                <w:rStyle w:val="StyleArial10ptLoweredby12pt"/>
                <w:rFonts w:ascii="Arial" w:hAnsi="Arial" w:cs="Arial"/>
                <w:sz w:val="22"/>
                <w:szCs w:val="22"/>
              </w:rPr>
            </w:pPr>
          </w:p>
          <w:p w14:paraId="59E26E48" w14:textId="77777777" w:rsidR="00102358" w:rsidRPr="00331D3D" w:rsidRDefault="00102358" w:rsidP="00EE73CE">
            <w:pPr>
              <w:rPr>
                <w:rStyle w:val="StyleArial10ptLoweredby12pt"/>
                <w:rFonts w:ascii="Arial" w:hAnsi="Arial" w:cs="Arial"/>
                <w:sz w:val="22"/>
                <w:szCs w:val="22"/>
              </w:rPr>
            </w:pPr>
          </w:p>
          <w:p w14:paraId="1E30BDD4" w14:textId="77777777" w:rsidR="00102358" w:rsidRPr="00331D3D" w:rsidRDefault="00102358" w:rsidP="00EE73CE">
            <w:pPr>
              <w:rPr>
                <w:rStyle w:val="StyleArial10ptLoweredby12pt"/>
                <w:rFonts w:ascii="Arial" w:hAnsi="Arial" w:cs="Arial"/>
                <w:sz w:val="22"/>
                <w:szCs w:val="22"/>
              </w:rPr>
            </w:pPr>
          </w:p>
        </w:tc>
      </w:tr>
      <w:tr w:rsidR="00102358" w:rsidRPr="00331D3D" w14:paraId="030F2F0F" w14:textId="77777777" w:rsidTr="00102358">
        <w:trPr>
          <w:cantSplit/>
          <w:trHeight w:hRule="exact" w:val="1239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0EE399A" w14:textId="77777777" w:rsidR="00102358" w:rsidRPr="00331D3D" w:rsidRDefault="00102358" w:rsidP="009C3D32">
            <w:pPr>
              <w:rPr>
                <w:rStyle w:val="StyleArialBold"/>
                <w:rFonts w:ascii="Arial" w:hAnsi="Arial" w:cs="Arial"/>
                <w:sz w:val="22"/>
                <w:szCs w:val="22"/>
              </w:rPr>
            </w:pPr>
            <w:r w:rsidRPr="00331D3D">
              <w:rPr>
                <w:rStyle w:val="StyleArialBold"/>
                <w:rFonts w:ascii="Arial" w:hAnsi="Arial" w:cs="Arial"/>
                <w:sz w:val="22"/>
                <w:szCs w:val="22"/>
              </w:rPr>
              <w:t>Starting point</w:t>
            </w:r>
          </w:p>
        </w:tc>
        <w:tc>
          <w:tcPr>
            <w:tcW w:w="82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4960B" w14:textId="77777777" w:rsidR="00102358" w:rsidRDefault="00102358" w:rsidP="009C3D32">
            <w:pPr>
              <w:rPr>
                <w:rStyle w:val="StyleArial10ptLoweredby12pt"/>
                <w:rFonts w:ascii="Arial" w:hAnsi="Arial" w:cs="Arial"/>
                <w:sz w:val="22"/>
                <w:szCs w:val="22"/>
              </w:rPr>
            </w:pPr>
          </w:p>
          <w:p w14:paraId="0C9D20AE" w14:textId="491DFF59" w:rsidR="00102358" w:rsidRDefault="00102358" w:rsidP="009C3D32">
            <w:pPr>
              <w:rPr>
                <w:rStyle w:val="StyleArial10ptLoweredby12pt"/>
                <w:rFonts w:ascii="Arial" w:hAnsi="Arial" w:cs="Arial"/>
                <w:sz w:val="22"/>
                <w:szCs w:val="22"/>
              </w:rPr>
            </w:pPr>
          </w:p>
          <w:p w14:paraId="1ED9E6F4" w14:textId="77777777" w:rsidR="00102358" w:rsidRPr="00331D3D" w:rsidRDefault="00102358" w:rsidP="009C3D32">
            <w:pPr>
              <w:rPr>
                <w:rStyle w:val="StyleArial10ptLoweredby12pt"/>
                <w:rFonts w:ascii="Arial" w:hAnsi="Arial" w:cs="Arial"/>
                <w:sz w:val="22"/>
                <w:szCs w:val="22"/>
              </w:rPr>
            </w:pPr>
          </w:p>
          <w:p w14:paraId="02FB7048" w14:textId="77777777" w:rsidR="00102358" w:rsidRPr="00331D3D" w:rsidRDefault="00102358" w:rsidP="009C3D32">
            <w:pPr>
              <w:rPr>
                <w:rStyle w:val="StyleArial10ptLoweredby12pt"/>
                <w:rFonts w:ascii="Arial" w:hAnsi="Arial" w:cs="Arial"/>
                <w:sz w:val="22"/>
                <w:szCs w:val="22"/>
              </w:rPr>
            </w:pPr>
            <w:r>
              <w:rPr>
                <w:rStyle w:val="StyleArial10ptLoweredby12pt"/>
                <w:rFonts w:ascii="Arial" w:hAnsi="Arial" w:cs="Arial"/>
                <w:sz w:val="22"/>
                <w:szCs w:val="22"/>
              </w:rPr>
              <w:t>what3words: ///</w:t>
            </w:r>
          </w:p>
        </w:tc>
      </w:tr>
      <w:tr w:rsidR="00D934FB" w:rsidRPr="00331D3D" w14:paraId="2286E29E" w14:textId="77777777" w:rsidTr="00B401F5">
        <w:trPr>
          <w:cantSplit/>
          <w:trHeight w:hRule="exact" w:val="340"/>
        </w:trPr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429B0" w14:textId="77777777" w:rsidR="00D934FB" w:rsidRPr="00331D3D" w:rsidRDefault="00D934FB" w:rsidP="006A2148">
            <w:pPr>
              <w:rPr>
                <w:rStyle w:val="StyleArialBold"/>
                <w:rFonts w:ascii="Arial" w:hAnsi="Arial" w:cs="Arial"/>
                <w:sz w:val="22"/>
                <w:szCs w:val="22"/>
              </w:rPr>
            </w:pPr>
            <w:r w:rsidRPr="00331D3D">
              <w:rPr>
                <w:rStyle w:val="StyleArialBold"/>
                <w:rFonts w:ascii="Arial" w:hAnsi="Arial" w:cs="Arial"/>
                <w:sz w:val="22"/>
                <w:szCs w:val="22"/>
              </w:rPr>
              <w:t xml:space="preserve">Walk </w:t>
            </w:r>
            <w:r w:rsidR="006A2148" w:rsidRPr="00331D3D">
              <w:rPr>
                <w:rStyle w:val="StyleArialBold"/>
                <w:rFonts w:ascii="Arial" w:hAnsi="Arial" w:cs="Arial"/>
                <w:sz w:val="22"/>
                <w:szCs w:val="22"/>
              </w:rPr>
              <w:t>starts: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370308A" w14:textId="77777777" w:rsidR="00D934FB" w:rsidRPr="00331D3D" w:rsidRDefault="00D934FB">
            <w:pPr>
              <w:rPr>
                <w:rStyle w:val="StyleArial10ptLoweredby12pt"/>
                <w:rFonts w:ascii="Arial" w:hAnsi="Arial" w:cs="Arial"/>
                <w:sz w:val="22"/>
                <w:szCs w:val="22"/>
              </w:rPr>
            </w:pPr>
            <w:proofErr w:type="spellStart"/>
            <w:r w:rsidRPr="00331D3D">
              <w:rPr>
                <w:rStyle w:val="StyleArial10ptLoweredby12pt"/>
                <w:rFonts w:ascii="Arial" w:hAnsi="Arial" w:cs="Arial"/>
                <w:sz w:val="22"/>
                <w:szCs w:val="22"/>
              </w:rPr>
              <w:t>hh:mm</w:t>
            </w:r>
            <w:proofErr w:type="spellEnd"/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2CB50" w14:textId="77777777" w:rsidR="00D934FB" w:rsidRPr="00331D3D" w:rsidRDefault="00D934FB">
            <w:pPr>
              <w:rPr>
                <w:rFonts w:ascii="Arial" w:hAnsi="Arial" w:cs="Arial"/>
                <w:position w:val="-24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3EAA35" w14:textId="77777777" w:rsidR="00D934FB" w:rsidRPr="00331D3D" w:rsidRDefault="00D934FB" w:rsidP="006A2148">
            <w:pPr>
              <w:rPr>
                <w:rStyle w:val="StyleArialBold"/>
                <w:rFonts w:ascii="Arial" w:hAnsi="Arial" w:cs="Arial"/>
                <w:sz w:val="22"/>
                <w:szCs w:val="22"/>
              </w:rPr>
            </w:pPr>
            <w:r w:rsidRPr="00331D3D">
              <w:rPr>
                <w:rStyle w:val="StyleArialBold"/>
                <w:rFonts w:ascii="Arial" w:hAnsi="Arial" w:cs="Arial"/>
                <w:sz w:val="22"/>
                <w:szCs w:val="22"/>
              </w:rPr>
              <w:t>Walk finishes: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148D8C" w14:textId="77777777" w:rsidR="00D934FB" w:rsidRPr="00331D3D" w:rsidRDefault="00D934FB">
            <w:pPr>
              <w:rPr>
                <w:rStyle w:val="StyleArial10ptLoweredby12pt"/>
                <w:rFonts w:ascii="Arial" w:hAnsi="Arial" w:cs="Arial"/>
                <w:sz w:val="22"/>
                <w:szCs w:val="22"/>
              </w:rPr>
            </w:pPr>
            <w:proofErr w:type="spellStart"/>
            <w:r w:rsidRPr="00331D3D">
              <w:rPr>
                <w:rStyle w:val="StyleArial10ptLoweredby12pt"/>
                <w:rFonts w:ascii="Arial" w:hAnsi="Arial" w:cs="Arial"/>
                <w:sz w:val="22"/>
                <w:szCs w:val="22"/>
              </w:rPr>
              <w:t>hh:mm</w:t>
            </w:r>
            <w:proofErr w:type="spellEnd"/>
          </w:p>
        </w:tc>
      </w:tr>
      <w:tr w:rsidR="00102358" w:rsidRPr="00331D3D" w14:paraId="148835EB" w14:textId="77777777" w:rsidTr="00B401F5">
        <w:trPr>
          <w:cantSplit/>
          <w:trHeight w:hRule="exact" w:val="340"/>
        </w:trPr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B08810" w14:textId="77777777" w:rsidR="00102358" w:rsidRPr="00331D3D" w:rsidRDefault="00102358" w:rsidP="00102358">
            <w:pPr>
              <w:rPr>
                <w:rStyle w:val="StyleArialBold"/>
                <w:rFonts w:ascii="Arial" w:hAnsi="Arial" w:cs="Arial"/>
                <w:sz w:val="22"/>
                <w:szCs w:val="22"/>
              </w:rPr>
            </w:pPr>
            <w:r w:rsidRPr="00331D3D">
              <w:rPr>
                <w:rStyle w:val="StyleArialBold"/>
                <w:rFonts w:ascii="Arial" w:hAnsi="Arial" w:cs="Arial"/>
                <w:sz w:val="22"/>
                <w:szCs w:val="22"/>
              </w:rPr>
              <w:t>Distance: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E609E49" w14:textId="77777777" w:rsidR="00102358" w:rsidRPr="00331D3D" w:rsidRDefault="00102358" w:rsidP="00102358">
            <w:pPr>
              <w:rPr>
                <w:rStyle w:val="StyleArial10ptLoweredby12pt"/>
                <w:rFonts w:ascii="Arial" w:hAnsi="Arial" w:cs="Arial"/>
                <w:sz w:val="22"/>
                <w:szCs w:val="22"/>
              </w:rPr>
            </w:pPr>
            <w:r w:rsidRPr="00331D3D">
              <w:rPr>
                <w:rStyle w:val="StyleArial10ptLoweredby12pt"/>
                <w:rFonts w:ascii="Arial" w:hAnsi="Arial" w:cs="Arial"/>
                <w:sz w:val="22"/>
                <w:szCs w:val="22"/>
              </w:rPr>
              <w:t>???km</w:t>
            </w: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BA53381" w14:textId="77777777" w:rsidR="00102358" w:rsidRPr="00331D3D" w:rsidRDefault="00102358" w:rsidP="00102358">
            <w:pPr>
              <w:rPr>
                <w:rFonts w:ascii="Arial" w:hAnsi="Arial" w:cs="Arial"/>
                <w:position w:val="-24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B5C5AA" w14:textId="1E8CDA3F" w:rsidR="00102358" w:rsidRPr="00331D3D" w:rsidRDefault="00102358" w:rsidP="00102358">
            <w:pPr>
              <w:rPr>
                <w:rStyle w:val="StyleArialBold"/>
                <w:rFonts w:ascii="Arial" w:hAnsi="Arial" w:cs="Arial"/>
                <w:sz w:val="22"/>
                <w:szCs w:val="22"/>
              </w:rPr>
            </w:pPr>
            <w:r>
              <w:rPr>
                <w:rStyle w:val="StyleArialBold"/>
                <w:rFonts w:ascii="Arial" w:hAnsi="Arial" w:cs="Arial"/>
                <w:sz w:val="22"/>
                <w:szCs w:val="22"/>
              </w:rPr>
              <w:t>Ascent</w:t>
            </w:r>
            <w:r w:rsidRPr="00331D3D">
              <w:rPr>
                <w:rStyle w:val="StyleArialBold"/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CD085" w14:textId="748DBC78" w:rsidR="00102358" w:rsidRPr="00331D3D" w:rsidRDefault="00102358" w:rsidP="00102358">
            <w:pPr>
              <w:rPr>
                <w:rStyle w:val="StyleArial10ptLoweredby12pt"/>
                <w:rFonts w:ascii="Arial" w:hAnsi="Arial" w:cs="Arial"/>
                <w:sz w:val="22"/>
                <w:szCs w:val="22"/>
              </w:rPr>
            </w:pPr>
            <w:r>
              <w:rPr>
                <w:rStyle w:val="StyleArial10ptLoweredby12pt"/>
                <w:rFonts w:ascii="Arial" w:hAnsi="Arial" w:cs="Arial"/>
                <w:sz w:val="22"/>
                <w:szCs w:val="22"/>
              </w:rPr>
              <w:t>???m</w:t>
            </w:r>
          </w:p>
        </w:tc>
      </w:tr>
      <w:tr w:rsidR="00A264A1" w:rsidRPr="00331D3D" w14:paraId="4F9DB1B2" w14:textId="77777777" w:rsidTr="00F9076E">
        <w:trPr>
          <w:cantSplit/>
          <w:trHeight w:hRule="exact" w:val="340"/>
        </w:trPr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BECF8" w14:textId="78FDB27E" w:rsidR="00A264A1" w:rsidRPr="00331D3D" w:rsidRDefault="00A264A1" w:rsidP="00102358">
            <w:pPr>
              <w:rPr>
                <w:rStyle w:val="StyleArialBold"/>
                <w:rFonts w:ascii="Arial" w:hAnsi="Arial" w:cs="Arial"/>
                <w:sz w:val="22"/>
                <w:szCs w:val="22"/>
              </w:rPr>
            </w:pPr>
            <w:r>
              <w:rPr>
                <w:rStyle w:val="StyleArialBold"/>
                <w:rFonts w:ascii="Arial" w:hAnsi="Arial" w:cs="Arial"/>
                <w:sz w:val="22"/>
                <w:szCs w:val="22"/>
              </w:rPr>
              <w:t>Highest Point</w:t>
            </w:r>
          </w:p>
        </w:tc>
        <w:tc>
          <w:tcPr>
            <w:tcW w:w="73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C0D0F" w14:textId="274E122B" w:rsidR="00A264A1" w:rsidRDefault="00F9076E" w:rsidP="00102358">
            <w:pPr>
              <w:rPr>
                <w:rStyle w:val="StyleArial10ptLoweredby12pt"/>
                <w:rFonts w:ascii="Arial" w:hAnsi="Arial" w:cs="Arial"/>
                <w:sz w:val="22"/>
                <w:szCs w:val="22"/>
              </w:rPr>
            </w:pPr>
            <w:r>
              <w:rPr>
                <w:rStyle w:val="StyleArial10ptLoweredby12pt"/>
                <w:rFonts w:ascii="Arial" w:hAnsi="Arial" w:cs="Arial"/>
                <w:sz w:val="22"/>
                <w:szCs w:val="22"/>
              </w:rPr>
              <w:t>???m point name</w:t>
            </w:r>
          </w:p>
        </w:tc>
      </w:tr>
      <w:tr w:rsidR="00102358" w:rsidRPr="00331D3D" w14:paraId="071A0BDE" w14:textId="77777777" w:rsidTr="00F9076E">
        <w:trPr>
          <w:cantSplit/>
          <w:trHeight w:hRule="exact" w:val="340"/>
        </w:trPr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047F9F25" w14:textId="77777777" w:rsidR="00102358" w:rsidRPr="00331D3D" w:rsidRDefault="00102358" w:rsidP="00102358">
            <w:pPr>
              <w:rPr>
                <w:rFonts w:ascii="Arial" w:hAnsi="Arial" w:cs="Arial"/>
                <w:b/>
                <w:position w:val="-24"/>
                <w:sz w:val="22"/>
                <w:szCs w:val="22"/>
              </w:rPr>
            </w:pPr>
            <w:r w:rsidRPr="00331D3D">
              <w:rPr>
                <w:rFonts w:ascii="Arial" w:hAnsi="Arial" w:cs="Arial"/>
                <w:b/>
                <w:position w:val="-24"/>
                <w:sz w:val="22"/>
                <w:szCs w:val="22"/>
              </w:rPr>
              <w:t>Map/Area:</w:t>
            </w:r>
          </w:p>
        </w:tc>
        <w:tc>
          <w:tcPr>
            <w:tcW w:w="73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8FE8C" w14:textId="77777777" w:rsidR="00102358" w:rsidRPr="00331D3D" w:rsidRDefault="00102358" w:rsidP="00102358">
            <w:pPr>
              <w:rPr>
                <w:rStyle w:val="StyleArial10ptLoweredby12pt"/>
                <w:rFonts w:ascii="Arial" w:hAnsi="Arial" w:cs="Arial"/>
                <w:sz w:val="22"/>
                <w:szCs w:val="22"/>
              </w:rPr>
            </w:pPr>
          </w:p>
        </w:tc>
      </w:tr>
      <w:tr w:rsidR="00102358" w:rsidRPr="00331D3D" w14:paraId="095DDB08" w14:textId="77777777" w:rsidTr="00A33D7C">
        <w:trPr>
          <w:cantSplit/>
          <w:trHeight w:hRule="exact" w:val="340"/>
        </w:trPr>
        <w:tc>
          <w:tcPr>
            <w:tcW w:w="2700" w:type="dxa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14:paraId="64037524" w14:textId="77777777" w:rsidR="00102358" w:rsidRPr="00331D3D" w:rsidRDefault="00102358" w:rsidP="00102358">
            <w:pPr>
              <w:rPr>
                <w:rStyle w:val="StyleArialBold"/>
                <w:rFonts w:ascii="Arial" w:hAnsi="Arial" w:cs="Arial"/>
                <w:sz w:val="22"/>
                <w:szCs w:val="22"/>
              </w:rPr>
            </w:pPr>
            <w:r w:rsidRPr="00331D3D">
              <w:rPr>
                <w:rStyle w:val="StyleArialBold"/>
                <w:rFonts w:ascii="Arial" w:hAnsi="Arial" w:cs="Arial"/>
                <w:sz w:val="22"/>
                <w:szCs w:val="22"/>
              </w:rPr>
              <w:t>Leader</w:t>
            </w:r>
            <w:r>
              <w:rPr>
                <w:rStyle w:val="StyleArialBold"/>
                <w:rFonts w:ascii="Arial" w:hAnsi="Arial" w:cs="Arial"/>
                <w:sz w:val="22"/>
                <w:szCs w:val="22"/>
              </w:rPr>
              <w:t xml:space="preserve"> Contact Details</w:t>
            </w:r>
          </w:p>
        </w:tc>
        <w:tc>
          <w:tcPr>
            <w:tcW w:w="7371" w:type="dxa"/>
            <w:gridSpan w:val="5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14:paraId="73B1DC50" w14:textId="77777777" w:rsidR="00102358" w:rsidRPr="00331D3D" w:rsidRDefault="00102358" w:rsidP="00102358">
            <w:pPr>
              <w:rPr>
                <w:rFonts w:ascii="Arial" w:hAnsi="Arial" w:cs="Arial"/>
                <w:position w:val="-24"/>
                <w:sz w:val="22"/>
                <w:szCs w:val="22"/>
              </w:rPr>
            </w:pPr>
          </w:p>
        </w:tc>
      </w:tr>
    </w:tbl>
    <w:p w14:paraId="70A88005" w14:textId="62946425" w:rsidR="005874AD" w:rsidRDefault="005874AD">
      <w:pPr>
        <w:rPr>
          <w:rFonts w:ascii="Arial" w:hAnsi="Arial" w:cs="Arial"/>
          <w:sz w:val="22"/>
          <w:szCs w:val="22"/>
        </w:rPr>
      </w:pPr>
    </w:p>
    <w:p w14:paraId="61CDEB81" w14:textId="33D095F2" w:rsidR="00102358" w:rsidRDefault="00102358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Attach up to 3 photos of your walk.</w:t>
      </w:r>
    </w:p>
    <w:p w14:paraId="71D2DBF8" w14:textId="69F3FB99" w:rsidR="00102358" w:rsidRPr="00102358" w:rsidRDefault="00102358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Attach a route map, either as a GPX file or a map screenshot</w:t>
      </w:r>
    </w:p>
    <w:sectPr w:rsidR="00102358" w:rsidRPr="00102358" w:rsidSect="00587E63">
      <w:pgSz w:w="11906" w:h="16838" w:code="9"/>
      <w:pgMar w:top="1440" w:right="1440" w:bottom="1440" w:left="1440" w:header="0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2358"/>
    <w:rsid w:val="00001673"/>
    <w:rsid w:val="00011598"/>
    <w:rsid w:val="00012393"/>
    <w:rsid w:val="0001576A"/>
    <w:rsid w:val="000315FF"/>
    <w:rsid w:val="000459D5"/>
    <w:rsid w:val="00060600"/>
    <w:rsid w:val="0009131F"/>
    <w:rsid w:val="000B47E1"/>
    <w:rsid w:val="000B4930"/>
    <w:rsid w:val="000F7BF7"/>
    <w:rsid w:val="00102358"/>
    <w:rsid w:val="00125AB3"/>
    <w:rsid w:val="00165F41"/>
    <w:rsid w:val="001660A5"/>
    <w:rsid w:val="00171FF9"/>
    <w:rsid w:val="00176429"/>
    <w:rsid w:val="00176C35"/>
    <w:rsid w:val="00185964"/>
    <w:rsid w:val="001C21FE"/>
    <w:rsid w:val="00222CF8"/>
    <w:rsid w:val="002324B6"/>
    <w:rsid w:val="00241F41"/>
    <w:rsid w:val="00251B4F"/>
    <w:rsid w:val="0025580F"/>
    <w:rsid w:val="0026591D"/>
    <w:rsid w:val="0029034D"/>
    <w:rsid w:val="002914C2"/>
    <w:rsid w:val="002F13B0"/>
    <w:rsid w:val="00302D69"/>
    <w:rsid w:val="003133B4"/>
    <w:rsid w:val="00331D3D"/>
    <w:rsid w:val="00345429"/>
    <w:rsid w:val="0037187E"/>
    <w:rsid w:val="003B0218"/>
    <w:rsid w:val="003B31EE"/>
    <w:rsid w:val="003D5E99"/>
    <w:rsid w:val="003E34FD"/>
    <w:rsid w:val="0040387C"/>
    <w:rsid w:val="00405716"/>
    <w:rsid w:val="00413D91"/>
    <w:rsid w:val="00425940"/>
    <w:rsid w:val="0044747E"/>
    <w:rsid w:val="0046011D"/>
    <w:rsid w:val="00463940"/>
    <w:rsid w:val="0047564C"/>
    <w:rsid w:val="004A5071"/>
    <w:rsid w:val="004B296F"/>
    <w:rsid w:val="004B76C0"/>
    <w:rsid w:val="004D3FCE"/>
    <w:rsid w:val="004E634C"/>
    <w:rsid w:val="00503353"/>
    <w:rsid w:val="00505F6C"/>
    <w:rsid w:val="00515E75"/>
    <w:rsid w:val="005163E4"/>
    <w:rsid w:val="00525484"/>
    <w:rsid w:val="005451C1"/>
    <w:rsid w:val="005872F8"/>
    <w:rsid w:val="005874AD"/>
    <w:rsid w:val="00587E63"/>
    <w:rsid w:val="00591739"/>
    <w:rsid w:val="00591E44"/>
    <w:rsid w:val="005D44C7"/>
    <w:rsid w:val="005D7337"/>
    <w:rsid w:val="005E09BF"/>
    <w:rsid w:val="005F725F"/>
    <w:rsid w:val="00600351"/>
    <w:rsid w:val="00656DB3"/>
    <w:rsid w:val="00673C66"/>
    <w:rsid w:val="00681448"/>
    <w:rsid w:val="006977E2"/>
    <w:rsid w:val="006A2148"/>
    <w:rsid w:val="006B416D"/>
    <w:rsid w:val="0070178C"/>
    <w:rsid w:val="00702B74"/>
    <w:rsid w:val="007169B8"/>
    <w:rsid w:val="0073463D"/>
    <w:rsid w:val="0075143E"/>
    <w:rsid w:val="00756099"/>
    <w:rsid w:val="00773163"/>
    <w:rsid w:val="00792EA4"/>
    <w:rsid w:val="007B09FB"/>
    <w:rsid w:val="007C0F98"/>
    <w:rsid w:val="007E16D9"/>
    <w:rsid w:val="00852095"/>
    <w:rsid w:val="00860099"/>
    <w:rsid w:val="0086290D"/>
    <w:rsid w:val="00865222"/>
    <w:rsid w:val="008765A8"/>
    <w:rsid w:val="008A795D"/>
    <w:rsid w:val="008C5385"/>
    <w:rsid w:val="008E684A"/>
    <w:rsid w:val="008E6D6A"/>
    <w:rsid w:val="008F64A5"/>
    <w:rsid w:val="00957866"/>
    <w:rsid w:val="009602DE"/>
    <w:rsid w:val="00987CC0"/>
    <w:rsid w:val="009C51F2"/>
    <w:rsid w:val="00A106EE"/>
    <w:rsid w:val="00A215F4"/>
    <w:rsid w:val="00A264A1"/>
    <w:rsid w:val="00A33D7C"/>
    <w:rsid w:val="00A36589"/>
    <w:rsid w:val="00A602F2"/>
    <w:rsid w:val="00A61A90"/>
    <w:rsid w:val="00A7433E"/>
    <w:rsid w:val="00AC3524"/>
    <w:rsid w:val="00AC744D"/>
    <w:rsid w:val="00AE41C8"/>
    <w:rsid w:val="00AF1ACE"/>
    <w:rsid w:val="00AF1EB0"/>
    <w:rsid w:val="00B018B0"/>
    <w:rsid w:val="00B044BB"/>
    <w:rsid w:val="00B17E2D"/>
    <w:rsid w:val="00B401F5"/>
    <w:rsid w:val="00B7015F"/>
    <w:rsid w:val="00B85E7C"/>
    <w:rsid w:val="00BD63B7"/>
    <w:rsid w:val="00C72936"/>
    <w:rsid w:val="00CA58A9"/>
    <w:rsid w:val="00CD69F8"/>
    <w:rsid w:val="00D56001"/>
    <w:rsid w:val="00D731DD"/>
    <w:rsid w:val="00D92E9B"/>
    <w:rsid w:val="00D934FB"/>
    <w:rsid w:val="00DA6208"/>
    <w:rsid w:val="00E0560E"/>
    <w:rsid w:val="00E06F6A"/>
    <w:rsid w:val="00E451B6"/>
    <w:rsid w:val="00E54735"/>
    <w:rsid w:val="00E64FF9"/>
    <w:rsid w:val="00E827B3"/>
    <w:rsid w:val="00EA6220"/>
    <w:rsid w:val="00EB313E"/>
    <w:rsid w:val="00ED56B2"/>
    <w:rsid w:val="00F05D41"/>
    <w:rsid w:val="00F13CFF"/>
    <w:rsid w:val="00F32EB7"/>
    <w:rsid w:val="00F42A12"/>
    <w:rsid w:val="00F9076E"/>
    <w:rsid w:val="00FC58B3"/>
    <w:rsid w:val="00FE0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59D33D"/>
  <w15:chartTrackingRefBased/>
  <w15:docId w15:val="{87362765-6D56-4246-B167-DD5E3C98A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34FB"/>
    <w:rPr>
      <w:rFonts w:ascii="Times New Roman" w:eastAsia="Times New Roman" w:hAnsi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D934FB"/>
    <w:pPr>
      <w:keepNext/>
      <w:outlineLvl w:val="0"/>
    </w:pPr>
    <w:rPr>
      <w:rFonts w:ascii="Arial" w:hAnsi="Arial" w:cs="Arial"/>
      <w:sz w:val="28"/>
    </w:rPr>
  </w:style>
  <w:style w:type="paragraph" w:styleId="Heading2">
    <w:name w:val="heading 2"/>
    <w:basedOn w:val="Normal"/>
    <w:next w:val="Normal"/>
    <w:link w:val="Heading2Char"/>
    <w:unhideWhenUsed/>
    <w:qFormat/>
    <w:rsid w:val="00D934FB"/>
    <w:pPr>
      <w:keepNext/>
      <w:outlineLvl w:val="1"/>
    </w:pPr>
    <w:rPr>
      <w:rFonts w:ascii="Arial" w:hAnsi="Arial" w:cs="Arial"/>
      <w:b/>
      <w:bCs/>
      <w:color w:val="0000FF"/>
      <w:sz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D934FB"/>
    <w:rPr>
      <w:rFonts w:ascii="Arial" w:eastAsia="Times New Roman" w:hAnsi="Arial" w:cs="Arial"/>
      <w:sz w:val="28"/>
      <w:szCs w:val="24"/>
    </w:rPr>
  </w:style>
  <w:style w:type="character" w:customStyle="1" w:styleId="Heading2Char">
    <w:name w:val="Heading 2 Char"/>
    <w:link w:val="Heading2"/>
    <w:rsid w:val="00D934FB"/>
    <w:rPr>
      <w:rFonts w:ascii="Arial" w:eastAsia="Times New Roman" w:hAnsi="Arial" w:cs="Arial"/>
      <w:b/>
      <w:bCs/>
      <w:color w:val="0000FF"/>
      <w:sz w:val="28"/>
      <w:szCs w:val="24"/>
      <w:lang w:val="en-US"/>
    </w:rPr>
  </w:style>
  <w:style w:type="character" w:styleId="Hyperlink">
    <w:name w:val="Hyperlink"/>
    <w:unhideWhenUsed/>
    <w:rsid w:val="00D934FB"/>
    <w:rPr>
      <w:color w:val="0000FF"/>
      <w:u w:val="single"/>
    </w:rPr>
  </w:style>
  <w:style w:type="paragraph" w:styleId="Title">
    <w:name w:val="Title"/>
    <w:basedOn w:val="Normal"/>
    <w:link w:val="TitleChar"/>
    <w:qFormat/>
    <w:rsid w:val="00D934FB"/>
    <w:pPr>
      <w:jc w:val="center"/>
    </w:pPr>
    <w:rPr>
      <w:b/>
      <w:sz w:val="22"/>
      <w:szCs w:val="20"/>
    </w:rPr>
  </w:style>
  <w:style w:type="character" w:customStyle="1" w:styleId="TitleChar">
    <w:name w:val="Title Char"/>
    <w:link w:val="Title"/>
    <w:rsid w:val="00D934FB"/>
    <w:rPr>
      <w:rFonts w:ascii="Times New Roman" w:eastAsia="Times New Roman" w:hAnsi="Times New Roman" w:cs="Times New Roman"/>
      <w:b/>
      <w:szCs w:val="20"/>
    </w:rPr>
  </w:style>
  <w:style w:type="paragraph" w:customStyle="1" w:styleId="StyleStyleStyleHeading3ArialBlack14ptCenteredKernat">
    <w:name w:val="Style Style Style Heading 3 + Arial Black 14 pt Centered + Kern at ..."/>
    <w:basedOn w:val="Normal"/>
    <w:rsid w:val="00D934FB"/>
    <w:pPr>
      <w:keepNext/>
      <w:jc w:val="center"/>
      <w:outlineLvl w:val="2"/>
    </w:pPr>
    <w:rPr>
      <w:rFonts w:ascii="Arial Black" w:hAnsi="Arial Black"/>
      <w:b/>
      <w:bCs/>
      <w:sz w:val="28"/>
      <w:szCs w:val="28"/>
    </w:rPr>
  </w:style>
  <w:style w:type="paragraph" w:customStyle="1" w:styleId="StyleHeading1Arial24ptBoldAutoNounderline">
    <w:name w:val="Style Heading 1 + Arial 24 pt Bold Auto No underline"/>
    <w:basedOn w:val="Heading1"/>
    <w:rsid w:val="00D934FB"/>
    <w:pPr>
      <w:spacing w:after="240"/>
    </w:pPr>
    <w:rPr>
      <w:rFonts w:cs="Times New Roman"/>
      <w:b/>
      <w:bCs/>
      <w:szCs w:val="28"/>
    </w:rPr>
  </w:style>
  <w:style w:type="character" w:customStyle="1" w:styleId="StyleArialBold">
    <w:name w:val="Style Arial Bold"/>
    <w:rsid w:val="00D934FB"/>
    <w:rPr>
      <w:rFonts w:ascii="Times New Roman" w:hAnsi="Times New Roman" w:cs="Times New Roman" w:hint="default"/>
      <w:b/>
      <w:bCs/>
      <w:position w:val="0"/>
      <w:sz w:val="24"/>
      <w:szCs w:val="24"/>
    </w:rPr>
  </w:style>
  <w:style w:type="character" w:customStyle="1" w:styleId="StyleArial10ptLoweredby12pt">
    <w:name w:val="Style Arial 10 pt Lowered by  12 pt"/>
    <w:rsid w:val="00D934FB"/>
    <w:rPr>
      <w:rFonts w:ascii="Times New Roman" w:hAnsi="Times New Roman" w:cs="Times New Roman" w:hint="default"/>
      <w:spacing w:val="0"/>
      <w:w w:val="100"/>
      <w:position w:val="0"/>
      <w:sz w:val="20"/>
      <w:szCs w:val="20"/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4474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744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3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4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ames\OneDrive\Documents\OHWC\Masters\Walk%20Brief%20MASTER%20April23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6BEEBA-7BDE-4E83-8116-8F91BFDEC8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Walk Brief MASTER April23</Template>
  <TotalTime>2</TotalTime>
  <Pages>1</Pages>
  <Words>60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</CharactersWithSpaces>
  <SharedDoc>false</SharedDoc>
  <HLinks>
    <vt:vector size="12" baseType="variant">
      <vt:variant>
        <vt:i4>3473440</vt:i4>
      </vt:variant>
      <vt:variant>
        <vt:i4>3</vt:i4>
      </vt:variant>
      <vt:variant>
        <vt:i4>0</vt:i4>
      </vt:variant>
      <vt:variant>
        <vt:i4>5</vt:i4>
      </vt:variant>
      <vt:variant>
        <vt:lpwstr>https://ohwc.org.uk/safety/</vt:lpwstr>
      </vt:variant>
      <vt:variant>
        <vt:lpwstr/>
      </vt:variant>
      <vt:variant>
        <vt:i4>1114177</vt:i4>
      </vt:variant>
      <vt:variant>
        <vt:i4>0</vt:i4>
      </vt:variant>
      <vt:variant>
        <vt:i4>0</vt:i4>
      </vt:variant>
      <vt:variant>
        <vt:i4>5</vt:i4>
      </vt:variant>
      <vt:variant>
        <vt:lpwstr>https://ohwc.org.uk/kit-list/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</dc:creator>
  <cp:keywords/>
  <cp:lastModifiedBy>James Williamson</cp:lastModifiedBy>
  <cp:revision>3</cp:revision>
  <dcterms:created xsi:type="dcterms:W3CDTF">2023-07-03T11:02:00Z</dcterms:created>
  <dcterms:modified xsi:type="dcterms:W3CDTF">2023-08-27T22:16:00Z</dcterms:modified>
</cp:coreProperties>
</file>